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-480"/>
        <w:tblW w:w="11180" w:type="dxa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</w:tblPr>
      <w:tblGrid>
        <w:gridCol w:w="2832"/>
        <w:gridCol w:w="7915"/>
        <w:gridCol w:w="433"/>
      </w:tblGrid>
      <w:tr w:rsidR="00D822BD" w:rsidRPr="00805D16" w14:paraId="77F8FCBA" w14:textId="77777777" w:rsidTr="00B65FDF">
        <w:trPr>
          <w:gridAfter w:val="1"/>
          <w:divId w:val="1131510485"/>
          <w:wAfter w:w="433" w:type="dxa"/>
          <w:trHeight w:val="2945"/>
        </w:trPr>
        <w:tc>
          <w:tcPr>
            <w:tcW w:w="10747" w:type="dxa"/>
            <w:gridSpan w:val="2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auto"/>
            <w:vAlign w:val="center"/>
          </w:tcPr>
          <w:p w14:paraId="62EEA33B" w14:textId="77777777" w:rsidR="00D822BD" w:rsidRDefault="004D23F7" w:rsidP="004D23F7">
            <w:pPr>
              <w:pStyle w:val="Kop2"/>
              <w:jc w:val="center"/>
            </w:pPr>
            <w:r>
              <w:pict w14:anchorId="200A1F84">
                <v:shape id="_x0000_i1025" type="#_x0000_t75" style="width:349.5pt;height:237pt">
                  <v:imagedata r:id="rId8" o:title="kerken klein"/>
                </v:shape>
              </w:pict>
            </w:r>
          </w:p>
        </w:tc>
      </w:tr>
      <w:tr w:rsidR="008A348C" w:rsidRPr="008A348C" w14:paraId="6196DC31" w14:textId="77777777" w:rsidTr="00B65FDF">
        <w:trPr>
          <w:divId w:val="1131510485"/>
          <w:trHeight w:val="498"/>
        </w:trPr>
        <w:tc>
          <w:tcPr>
            <w:tcW w:w="2832" w:type="dxa"/>
            <w:tcBorders>
              <w:left w:val="nil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72" w:type="dxa"/>
            </w:tcMar>
            <w:vAlign w:val="center"/>
          </w:tcPr>
          <w:p w14:paraId="260453CC" w14:textId="77777777" w:rsidR="00BD78CB" w:rsidRPr="003C1632" w:rsidRDefault="00BD78CB" w:rsidP="00B65FDF">
            <w:pPr>
              <w:pStyle w:val="Datum"/>
              <w:rPr>
                <w:color w:val="002060"/>
              </w:rPr>
            </w:pPr>
          </w:p>
        </w:tc>
        <w:tc>
          <w:tcPr>
            <w:tcW w:w="8348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F0F8610" w14:textId="77777777" w:rsidR="00BD78CB" w:rsidRPr="002E30DE" w:rsidRDefault="00BD78CB" w:rsidP="004D23F7">
            <w:pPr>
              <w:pStyle w:val="Jaargang"/>
              <w:jc w:val="left"/>
              <w:rPr>
                <w:color w:val="002060"/>
              </w:rPr>
            </w:pPr>
          </w:p>
        </w:tc>
      </w:tr>
    </w:tbl>
    <w:p w14:paraId="738A2F78" w14:textId="77777777" w:rsidR="00753A8E" w:rsidRPr="00753A8E" w:rsidRDefault="00753A8E" w:rsidP="00473056">
      <w:pPr>
        <w:ind w:right="-624"/>
        <w:rPr>
          <w:bCs/>
          <w:kern w:val="1"/>
          <w:sz w:val="22"/>
          <w:szCs w:val="22"/>
        </w:rPr>
      </w:pPr>
    </w:p>
    <w:tbl>
      <w:tblPr>
        <w:tblpPr w:leftFromText="141" w:rightFromText="141" w:horzAnchor="margin" w:tblpY="-480"/>
        <w:tblW w:w="11180" w:type="dxa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</w:tblPr>
      <w:tblGrid>
        <w:gridCol w:w="2832"/>
        <w:gridCol w:w="8348"/>
      </w:tblGrid>
      <w:tr w:rsidR="00473056" w:rsidRPr="008A348C" w14:paraId="2E268010" w14:textId="77777777" w:rsidTr="003C5BED">
        <w:trPr>
          <w:trHeight w:val="498"/>
        </w:trPr>
        <w:tc>
          <w:tcPr>
            <w:tcW w:w="2832" w:type="dxa"/>
            <w:tcBorders>
              <w:left w:val="nil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72" w:type="dxa"/>
            </w:tcMar>
            <w:vAlign w:val="center"/>
          </w:tcPr>
          <w:p w14:paraId="174C0F79" w14:textId="77777777" w:rsidR="00473056" w:rsidRPr="003C1632" w:rsidRDefault="00473056" w:rsidP="003C5BED">
            <w:pPr>
              <w:pStyle w:val="Datum"/>
              <w:rPr>
                <w:color w:val="002060"/>
              </w:rPr>
            </w:pPr>
            <w:r>
              <w:pict w14:anchorId="3F67D12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409" type="#_x0000_t202" style="position:absolute;margin-left:133.65pt;margin-top:-2.6pt;width:266.35pt;height:37.95pt;z-index:251656192;visibility:visible;mso-width-relative:margin;mso-height-relative:margin" filled="f" stroked="f">
                  <v:textbox>
                    <w:txbxContent>
                      <w:p w14:paraId="592D5131" w14:textId="77777777" w:rsidR="00473056" w:rsidRPr="00D822BD" w:rsidRDefault="00473056" w:rsidP="00473056">
                        <w:pPr>
                          <w:ind w:left="91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D822BD">
                          <w:rPr>
                            <w:b/>
                            <w:bCs/>
                            <w:sz w:val="44"/>
                            <w:szCs w:val="44"/>
                          </w:rPr>
                          <w:t>Nieuwsbrief</w:t>
                        </w:r>
                      </w:p>
                      <w:p w14:paraId="3A90ADED" w14:textId="77777777" w:rsidR="00473056" w:rsidRPr="00D822BD" w:rsidRDefault="00473056" w:rsidP="00473056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14:paraId="5B6D30DE" w14:textId="77777777" w:rsidR="00473056" w:rsidRPr="00D822BD" w:rsidRDefault="00473056" w:rsidP="00473056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br/>
                        </w:r>
                        <w:r>
                          <w:br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348" w:type="dxa"/>
            <w:tcBorders>
              <w:right w:val="nil"/>
            </w:tcBorders>
            <w:shd w:val="clear" w:color="auto" w:fill="auto"/>
            <w:vAlign w:val="center"/>
          </w:tcPr>
          <w:p w14:paraId="5BFA589E" w14:textId="77777777" w:rsidR="00473056" w:rsidRPr="002E30DE" w:rsidRDefault="00473056" w:rsidP="003C5BED">
            <w:pPr>
              <w:pStyle w:val="Jaargang"/>
              <w:rPr>
                <w:color w:val="002060"/>
              </w:rPr>
            </w:pPr>
            <w:hyperlink r:id="rId9" w:history="1">
              <w:r w:rsidRPr="002E30DE">
                <w:rPr>
                  <w:rStyle w:val="Hyperlink"/>
                  <w:color w:val="002060"/>
                  <w:lang w:bidi="ar-SA"/>
                </w:rPr>
                <w:t>www.denbeerschenaard.nl</w:t>
              </w:r>
            </w:hyperlink>
            <w:r w:rsidRPr="002E30DE">
              <w:rPr>
                <w:color w:val="002060"/>
              </w:rPr>
              <w:tab/>
            </w:r>
          </w:p>
        </w:tc>
      </w:tr>
    </w:tbl>
    <w:p w14:paraId="160BB76A" w14:textId="77777777" w:rsidR="00473056" w:rsidRDefault="002F4216" w:rsidP="00473056">
      <w:pPr>
        <w:ind w:right="-624"/>
        <w:rPr>
          <w:b/>
          <w:bCs/>
          <w:kern w:val="1"/>
          <w:sz w:val="22"/>
          <w:szCs w:val="22"/>
        </w:rPr>
      </w:pPr>
      <w:r>
        <w:rPr>
          <w:b/>
          <w:bCs/>
          <w:kern w:val="1"/>
          <w:sz w:val="22"/>
          <w:szCs w:val="22"/>
        </w:rPr>
        <w:t>September 2021</w:t>
      </w:r>
    </w:p>
    <w:p w14:paraId="5A880990" w14:textId="77777777" w:rsidR="00F53A99" w:rsidRDefault="00F53A99" w:rsidP="00753A8E">
      <w:pPr>
        <w:ind w:right="-11"/>
        <w:rPr>
          <w:bCs/>
          <w:kern w:val="1"/>
          <w:sz w:val="22"/>
          <w:szCs w:val="22"/>
        </w:rPr>
      </w:pPr>
    </w:p>
    <w:p w14:paraId="2FE3D206" w14:textId="77777777" w:rsidR="004C25EC" w:rsidRDefault="004C25EC" w:rsidP="00753A8E">
      <w:pPr>
        <w:ind w:right="-11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>Beste heemvrienden</w:t>
      </w:r>
      <w:r w:rsidR="00F63399">
        <w:rPr>
          <w:bCs/>
          <w:kern w:val="1"/>
          <w:sz w:val="22"/>
          <w:szCs w:val="22"/>
        </w:rPr>
        <w:t>,</w:t>
      </w:r>
    </w:p>
    <w:p w14:paraId="51FCFB8F" w14:textId="77777777" w:rsidR="002F4216" w:rsidRDefault="002F4216" w:rsidP="00753A8E">
      <w:pPr>
        <w:ind w:right="-11"/>
        <w:rPr>
          <w:bCs/>
          <w:kern w:val="1"/>
          <w:sz w:val="22"/>
          <w:szCs w:val="22"/>
        </w:rPr>
      </w:pPr>
    </w:p>
    <w:p w14:paraId="714B6C72" w14:textId="77777777" w:rsidR="002F4216" w:rsidRDefault="002F4216" w:rsidP="00753A8E">
      <w:pPr>
        <w:ind w:right="-11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 xml:space="preserve">Na een lange periode </w:t>
      </w:r>
      <w:r w:rsidR="00382147">
        <w:rPr>
          <w:bCs/>
          <w:kern w:val="1"/>
          <w:sz w:val="22"/>
          <w:szCs w:val="22"/>
        </w:rPr>
        <w:t xml:space="preserve">nu </w:t>
      </w:r>
      <w:r>
        <w:rPr>
          <w:bCs/>
          <w:kern w:val="1"/>
          <w:sz w:val="22"/>
          <w:szCs w:val="22"/>
        </w:rPr>
        <w:t xml:space="preserve">een </w:t>
      </w:r>
      <w:r w:rsidR="00CF4036">
        <w:rPr>
          <w:bCs/>
          <w:kern w:val="1"/>
          <w:sz w:val="22"/>
          <w:szCs w:val="22"/>
        </w:rPr>
        <w:t>n</w:t>
      </w:r>
      <w:r>
        <w:rPr>
          <w:bCs/>
          <w:kern w:val="1"/>
          <w:sz w:val="22"/>
          <w:szCs w:val="22"/>
        </w:rPr>
        <w:t>ieuwsbrief met aankondiging</w:t>
      </w:r>
      <w:r w:rsidR="002E50A8">
        <w:rPr>
          <w:bCs/>
          <w:kern w:val="1"/>
          <w:sz w:val="22"/>
          <w:szCs w:val="22"/>
        </w:rPr>
        <w:t>en</w:t>
      </w:r>
      <w:r>
        <w:rPr>
          <w:bCs/>
          <w:kern w:val="1"/>
          <w:sz w:val="22"/>
          <w:szCs w:val="22"/>
        </w:rPr>
        <w:t xml:space="preserve"> van activiteiten die weer georganiseerd kunnen </w:t>
      </w:r>
      <w:r w:rsidR="00BE48B1">
        <w:rPr>
          <w:bCs/>
          <w:kern w:val="1"/>
          <w:sz w:val="22"/>
          <w:szCs w:val="22"/>
        </w:rPr>
        <w:t xml:space="preserve">en mogen </w:t>
      </w:r>
      <w:r>
        <w:rPr>
          <w:bCs/>
          <w:kern w:val="1"/>
          <w:sz w:val="22"/>
          <w:szCs w:val="22"/>
        </w:rPr>
        <w:t>worden.</w:t>
      </w:r>
      <w:r w:rsidR="00F65662">
        <w:rPr>
          <w:bCs/>
          <w:kern w:val="1"/>
          <w:sz w:val="22"/>
          <w:szCs w:val="22"/>
        </w:rPr>
        <w:t xml:space="preserve"> Wij nodigen u van harte uit om deel te nemen aan onderstaande activiteiten:</w:t>
      </w:r>
    </w:p>
    <w:p w14:paraId="758C46E6" w14:textId="77777777" w:rsidR="00BE48B1" w:rsidRDefault="00C542D1" w:rsidP="00753A8E">
      <w:pPr>
        <w:ind w:right="-11"/>
        <w:rPr>
          <w:bCs/>
          <w:kern w:val="1"/>
          <w:sz w:val="22"/>
          <w:szCs w:val="22"/>
        </w:rPr>
      </w:pPr>
      <w:r>
        <w:pict w14:anchorId="0CCFF34E">
          <v:shape id="_x0000_s1410" type="#_x0000_t75" style="position:absolute;margin-left:436.5pt;margin-top:13.8pt;width:58.5pt;height:36.7pt;z-index:251657216">
            <v:imagedata r:id="rId10" o:title="1200px-Nederlands_verkeerssymbool_-_fiets"/>
            <w10:wrap type="square"/>
          </v:shape>
        </w:pict>
      </w:r>
    </w:p>
    <w:p w14:paraId="2188DE91" w14:textId="77777777" w:rsidR="002F4216" w:rsidRDefault="002F4216" w:rsidP="00CF4036">
      <w:pPr>
        <w:numPr>
          <w:ilvl w:val="0"/>
          <w:numId w:val="10"/>
        </w:numPr>
        <w:ind w:left="142" w:right="-11" w:hanging="142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 xml:space="preserve">op </w:t>
      </w:r>
      <w:r w:rsidRPr="00BE48B1">
        <w:rPr>
          <w:b/>
          <w:kern w:val="1"/>
          <w:sz w:val="22"/>
          <w:szCs w:val="22"/>
        </w:rPr>
        <w:t>zaterdag 9 oktober 2021</w:t>
      </w:r>
      <w:r>
        <w:rPr>
          <w:bCs/>
          <w:kern w:val="1"/>
          <w:sz w:val="22"/>
          <w:szCs w:val="22"/>
        </w:rPr>
        <w:t xml:space="preserve"> een fietstocht,</w:t>
      </w:r>
      <w:r w:rsidR="00F65662" w:rsidRPr="00F65662">
        <w:rPr>
          <w:bCs/>
          <w:kern w:val="1"/>
          <w:sz w:val="22"/>
          <w:szCs w:val="22"/>
        </w:rPr>
        <w:t xml:space="preserve"> </w:t>
      </w:r>
      <w:r w:rsidR="00F65662">
        <w:rPr>
          <w:bCs/>
          <w:kern w:val="1"/>
          <w:sz w:val="22"/>
          <w:szCs w:val="22"/>
        </w:rPr>
        <w:t>start om 13.00 uur en</w:t>
      </w:r>
      <w:r>
        <w:rPr>
          <w:bCs/>
          <w:kern w:val="1"/>
          <w:sz w:val="22"/>
          <w:szCs w:val="22"/>
        </w:rPr>
        <w:t xml:space="preserve"> bijeenkom</w:t>
      </w:r>
      <w:r w:rsidR="00F65662">
        <w:rPr>
          <w:bCs/>
          <w:kern w:val="1"/>
          <w:sz w:val="22"/>
          <w:szCs w:val="22"/>
        </w:rPr>
        <w:t>en</w:t>
      </w:r>
      <w:r>
        <w:rPr>
          <w:bCs/>
          <w:kern w:val="1"/>
          <w:sz w:val="22"/>
          <w:szCs w:val="22"/>
        </w:rPr>
        <w:t xml:space="preserve"> op het kerkplein van Oostelbeers</w:t>
      </w:r>
      <w:r w:rsidR="00F65662">
        <w:rPr>
          <w:bCs/>
          <w:kern w:val="1"/>
          <w:sz w:val="22"/>
          <w:szCs w:val="22"/>
        </w:rPr>
        <w:t xml:space="preserve">. Fietstocht is </w:t>
      </w:r>
      <w:r w:rsidR="00382147">
        <w:rPr>
          <w:bCs/>
          <w:kern w:val="1"/>
          <w:sz w:val="22"/>
          <w:szCs w:val="22"/>
        </w:rPr>
        <w:t>u</w:t>
      </w:r>
      <w:r>
        <w:rPr>
          <w:bCs/>
          <w:kern w:val="1"/>
          <w:sz w:val="22"/>
          <w:szCs w:val="22"/>
        </w:rPr>
        <w:t>itgezet door Jan Aerts en Jan Hems.</w:t>
      </w:r>
    </w:p>
    <w:p w14:paraId="1ACF21A4" w14:textId="77777777" w:rsidR="002F4216" w:rsidRDefault="002F4216" w:rsidP="00CF4036">
      <w:pPr>
        <w:ind w:left="142" w:right="-11" w:hanging="142"/>
        <w:rPr>
          <w:bCs/>
          <w:kern w:val="1"/>
          <w:sz w:val="22"/>
          <w:szCs w:val="22"/>
        </w:rPr>
      </w:pPr>
    </w:p>
    <w:p w14:paraId="174A5690" w14:textId="77777777" w:rsidR="002F4216" w:rsidRDefault="00CF4036" w:rsidP="00CF4036">
      <w:pPr>
        <w:numPr>
          <w:ilvl w:val="0"/>
          <w:numId w:val="10"/>
        </w:numPr>
        <w:ind w:left="142" w:right="-11" w:hanging="142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>e</w:t>
      </w:r>
      <w:r w:rsidR="002F4216">
        <w:rPr>
          <w:bCs/>
          <w:kern w:val="1"/>
          <w:sz w:val="22"/>
          <w:szCs w:val="22"/>
        </w:rPr>
        <w:t xml:space="preserve">ind oktober </w:t>
      </w:r>
      <w:r w:rsidR="002E50A8">
        <w:rPr>
          <w:bCs/>
          <w:kern w:val="1"/>
          <w:sz w:val="22"/>
          <w:szCs w:val="22"/>
        </w:rPr>
        <w:t>o</w:t>
      </w:r>
      <w:r w:rsidR="00382147">
        <w:rPr>
          <w:bCs/>
          <w:kern w:val="1"/>
          <w:sz w:val="22"/>
          <w:szCs w:val="22"/>
        </w:rPr>
        <w:t>f</w:t>
      </w:r>
      <w:r w:rsidR="002E50A8">
        <w:rPr>
          <w:bCs/>
          <w:kern w:val="1"/>
          <w:sz w:val="22"/>
          <w:szCs w:val="22"/>
        </w:rPr>
        <w:t xml:space="preserve"> begin november </w:t>
      </w:r>
      <w:r w:rsidR="002F4216">
        <w:rPr>
          <w:bCs/>
          <w:kern w:val="1"/>
          <w:sz w:val="22"/>
          <w:szCs w:val="22"/>
        </w:rPr>
        <w:t xml:space="preserve">wordt </w:t>
      </w:r>
      <w:r w:rsidR="00F175AB">
        <w:rPr>
          <w:bCs/>
          <w:kern w:val="1"/>
          <w:sz w:val="22"/>
          <w:szCs w:val="22"/>
        </w:rPr>
        <w:t>het</w:t>
      </w:r>
      <w:r w:rsidR="002F4216">
        <w:rPr>
          <w:bCs/>
          <w:kern w:val="1"/>
          <w:sz w:val="22"/>
          <w:szCs w:val="22"/>
        </w:rPr>
        <w:t xml:space="preserve"> la</w:t>
      </w:r>
      <w:r w:rsidR="00F175AB">
        <w:rPr>
          <w:bCs/>
          <w:kern w:val="1"/>
          <w:sz w:val="22"/>
          <w:szCs w:val="22"/>
        </w:rPr>
        <w:t>a</w:t>
      </w:r>
      <w:r w:rsidR="002F4216">
        <w:rPr>
          <w:bCs/>
          <w:kern w:val="1"/>
          <w:sz w:val="22"/>
          <w:szCs w:val="22"/>
        </w:rPr>
        <w:t xml:space="preserve">tste kunstwerk van Jo Gijsen onthult, </w:t>
      </w:r>
      <w:r w:rsidR="00382147">
        <w:rPr>
          <w:bCs/>
          <w:kern w:val="1"/>
          <w:sz w:val="22"/>
          <w:szCs w:val="22"/>
        </w:rPr>
        <w:br/>
      </w:r>
      <w:r w:rsidR="002F4216">
        <w:rPr>
          <w:bCs/>
          <w:kern w:val="1"/>
          <w:sz w:val="22"/>
          <w:szCs w:val="22"/>
        </w:rPr>
        <w:t xml:space="preserve">genaamd “Zunne Leste Steen”. </w:t>
      </w:r>
      <w:r w:rsidR="002E50A8">
        <w:rPr>
          <w:bCs/>
          <w:kern w:val="1"/>
          <w:sz w:val="22"/>
          <w:szCs w:val="22"/>
        </w:rPr>
        <w:br/>
      </w:r>
      <w:r w:rsidR="002F4216">
        <w:rPr>
          <w:bCs/>
          <w:kern w:val="1"/>
          <w:sz w:val="22"/>
          <w:szCs w:val="22"/>
        </w:rPr>
        <w:t>Een uitnodiging om deze onthulling bij te wonen ontvangt u later.</w:t>
      </w:r>
    </w:p>
    <w:p w14:paraId="19E79ED1" w14:textId="77777777" w:rsidR="002F4216" w:rsidRDefault="002F4216" w:rsidP="00753A8E">
      <w:pPr>
        <w:ind w:right="-11"/>
        <w:rPr>
          <w:bCs/>
          <w:kern w:val="1"/>
          <w:sz w:val="22"/>
          <w:szCs w:val="22"/>
        </w:rPr>
      </w:pPr>
    </w:p>
    <w:p w14:paraId="65C47CDC" w14:textId="77777777" w:rsidR="002F4216" w:rsidRPr="00CF4036" w:rsidRDefault="002F4216" w:rsidP="00AA7659">
      <w:pPr>
        <w:numPr>
          <w:ilvl w:val="0"/>
          <w:numId w:val="10"/>
        </w:numPr>
        <w:ind w:left="142" w:right="-11" w:hanging="142"/>
        <w:rPr>
          <w:bCs/>
          <w:kern w:val="1"/>
          <w:sz w:val="22"/>
          <w:szCs w:val="22"/>
        </w:rPr>
      </w:pPr>
      <w:r w:rsidRPr="00CF4036">
        <w:rPr>
          <w:bCs/>
          <w:kern w:val="1"/>
          <w:sz w:val="22"/>
          <w:szCs w:val="22"/>
        </w:rPr>
        <w:t xml:space="preserve">maandagavond </w:t>
      </w:r>
      <w:r w:rsidRPr="00CF4036">
        <w:rPr>
          <w:b/>
          <w:kern w:val="1"/>
          <w:sz w:val="22"/>
          <w:szCs w:val="22"/>
        </w:rPr>
        <w:t>1 november</w:t>
      </w:r>
      <w:r w:rsidRPr="00CF4036">
        <w:rPr>
          <w:bCs/>
          <w:kern w:val="1"/>
          <w:sz w:val="22"/>
          <w:szCs w:val="22"/>
        </w:rPr>
        <w:t xml:space="preserve"> </w:t>
      </w:r>
      <w:r w:rsidR="00F175AB" w:rsidRPr="00CF4036">
        <w:rPr>
          <w:bCs/>
          <w:kern w:val="1"/>
          <w:sz w:val="22"/>
          <w:szCs w:val="22"/>
        </w:rPr>
        <w:t xml:space="preserve">wordt </w:t>
      </w:r>
      <w:r w:rsidRPr="00CF4036">
        <w:rPr>
          <w:bCs/>
          <w:kern w:val="1"/>
          <w:sz w:val="22"/>
          <w:szCs w:val="22"/>
        </w:rPr>
        <w:t>de Algemene Leden</w:t>
      </w:r>
      <w:r w:rsidR="002E50A8" w:rsidRPr="00CF4036">
        <w:rPr>
          <w:bCs/>
          <w:kern w:val="1"/>
          <w:sz w:val="22"/>
          <w:szCs w:val="22"/>
        </w:rPr>
        <w:t xml:space="preserve"> V</w:t>
      </w:r>
      <w:r w:rsidRPr="00CF4036">
        <w:rPr>
          <w:bCs/>
          <w:kern w:val="1"/>
          <w:sz w:val="22"/>
          <w:szCs w:val="22"/>
        </w:rPr>
        <w:t>ergadering in het ontmoetingscentrum in Middelbeers</w:t>
      </w:r>
      <w:r w:rsidR="00F175AB" w:rsidRPr="00CF4036">
        <w:rPr>
          <w:bCs/>
          <w:kern w:val="1"/>
          <w:sz w:val="22"/>
          <w:szCs w:val="22"/>
        </w:rPr>
        <w:t xml:space="preserve"> gehouden</w:t>
      </w:r>
      <w:r w:rsidRPr="00CF4036">
        <w:rPr>
          <w:bCs/>
          <w:kern w:val="1"/>
          <w:sz w:val="22"/>
          <w:szCs w:val="22"/>
        </w:rPr>
        <w:t>,aanvang 20.00 uur.</w:t>
      </w:r>
      <w:r w:rsidR="00CF4036">
        <w:rPr>
          <w:bCs/>
          <w:kern w:val="1"/>
          <w:sz w:val="22"/>
          <w:szCs w:val="22"/>
        </w:rPr>
        <w:t xml:space="preserve"> </w:t>
      </w:r>
      <w:r w:rsidRPr="00CF4036">
        <w:rPr>
          <w:bCs/>
          <w:kern w:val="1"/>
          <w:sz w:val="22"/>
          <w:szCs w:val="22"/>
        </w:rPr>
        <w:t>Aansluitend een lezing door Frans Kapteijns, al eerder aangekondigd maar nu gaat het door!</w:t>
      </w:r>
    </w:p>
    <w:p w14:paraId="3DF6E1F5" w14:textId="77777777" w:rsidR="002F4216" w:rsidRDefault="004D23F7" w:rsidP="00753A8E">
      <w:pPr>
        <w:ind w:right="-11"/>
        <w:rPr>
          <w:bCs/>
          <w:kern w:val="1"/>
          <w:sz w:val="22"/>
          <w:szCs w:val="22"/>
        </w:rPr>
      </w:pPr>
      <w:r>
        <w:pict w14:anchorId="20B5AFE9">
          <v:shape id="_x0000_s1411" type="#_x0000_t75" style="position:absolute;margin-left:424.55pt;margin-top:7.1pt;width:92.2pt;height:61.45pt;z-index:251658240">
            <v:imagedata r:id="rId11" o:title="grass-outdoor-shoe-hiking-lawn-meadow-summer-boot-leg-spring-clothing-shoelace-hiking-shoes-shoes-worn-sneakers-shoelaces-footwear-leather-shoes-mountaineering-shoes-outdoor-shoe-619138"/>
            <w10:wrap type="square"/>
          </v:shape>
        </w:pict>
      </w:r>
    </w:p>
    <w:p w14:paraId="43474C45" w14:textId="77777777" w:rsidR="004D23F7" w:rsidRDefault="00CF4036" w:rsidP="00CF4036">
      <w:pPr>
        <w:numPr>
          <w:ilvl w:val="0"/>
          <w:numId w:val="10"/>
        </w:numPr>
        <w:ind w:left="142" w:right="-11" w:hanging="142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>z</w:t>
      </w:r>
      <w:r w:rsidR="002F4216">
        <w:rPr>
          <w:bCs/>
          <w:kern w:val="1"/>
          <w:sz w:val="22"/>
          <w:szCs w:val="22"/>
        </w:rPr>
        <w:t xml:space="preserve">aterdag </w:t>
      </w:r>
      <w:r w:rsidR="002F4216" w:rsidRPr="00BE48B1">
        <w:rPr>
          <w:b/>
          <w:kern w:val="1"/>
          <w:sz w:val="22"/>
          <w:szCs w:val="22"/>
        </w:rPr>
        <w:t>11 december</w:t>
      </w:r>
      <w:r w:rsidR="002F4216">
        <w:rPr>
          <w:bCs/>
          <w:kern w:val="1"/>
          <w:sz w:val="22"/>
          <w:szCs w:val="22"/>
        </w:rPr>
        <w:t xml:space="preserve"> wordt de winterwandeling gelopen, onder leiding van Piet Aerts en Jan Hems. Start om 9.00 </w:t>
      </w:r>
      <w:r w:rsidR="00382147">
        <w:rPr>
          <w:bCs/>
          <w:kern w:val="1"/>
          <w:sz w:val="22"/>
          <w:szCs w:val="22"/>
        </w:rPr>
        <w:t>uur, bijeenkomen in Vessem, aan de achterkant van de kerk</w:t>
      </w:r>
      <w:r w:rsidR="00C542D1">
        <w:rPr>
          <w:bCs/>
          <w:kern w:val="1"/>
          <w:sz w:val="22"/>
          <w:szCs w:val="22"/>
        </w:rPr>
        <w:t xml:space="preserve">. </w:t>
      </w:r>
      <w:r w:rsidR="00F53A99">
        <w:rPr>
          <w:bCs/>
          <w:kern w:val="1"/>
          <w:sz w:val="22"/>
          <w:szCs w:val="22"/>
        </w:rPr>
        <w:br/>
      </w:r>
    </w:p>
    <w:p w14:paraId="2145CBDC" w14:textId="77777777" w:rsidR="00F53A99" w:rsidRDefault="004D23F7" w:rsidP="00753A8E">
      <w:pPr>
        <w:ind w:right="-11"/>
        <w:rPr>
          <w:bCs/>
          <w:kern w:val="1"/>
          <w:sz w:val="22"/>
          <w:szCs w:val="22"/>
        </w:rPr>
      </w:pPr>
      <w:r>
        <w:pict w14:anchorId="752A3670">
          <v:shape id="_x0000_s1412" type="#_x0000_t75" style="position:absolute;margin-left:0;margin-top:8pt;width:117.75pt;height:77.25pt;z-index:251659264">
            <v:imagedata r:id="rId12" o:title="buy_cash_coins_credit_currency_euro_finance_fond-914499"/>
            <w10:wrap type="square"/>
          </v:shape>
        </w:pict>
      </w:r>
      <w:r w:rsidR="00F53A99">
        <w:rPr>
          <w:bCs/>
          <w:kern w:val="1"/>
          <w:sz w:val="22"/>
          <w:szCs w:val="22"/>
        </w:rPr>
        <w:t>Rabo club support:</w:t>
      </w:r>
    </w:p>
    <w:p w14:paraId="0DAA73C4" w14:textId="77777777" w:rsidR="00F175AB" w:rsidRDefault="00F175AB" w:rsidP="00753A8E">
      <w:pPr>
        <w:ind w:right="-11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>De heemkundekring is ingeschreven als deelnemer aan de Rabo clu</w:t>
      </w:r>
      <w:r w:rsidR="00382147">
        <w:rPr>
          <w:bCs/>
          <w:kern w:val="1"/>
          <w:sz w:val="22"/>
          <w:szCs w:val="22"/>
        </w:rPr>
        <w:t>bs</w:t>
      </w:r>
      <w:r>
        <w:rPr>
          <w:bCs/>
          <w:kern w:val="1"/>
          <w:sz w:val="22"/>
          <w:szCs w:val="22"/>
        </w:rPr>
        <w:t>upport actie.</w:t>
      </w:r>
    </w:p>
    <w:p w14:paraId="5F27EC8F" w14:textId="77777777" w:rsidR="00F175AB" w:rsidRDefault="00F175AB" w:rsidP="00753A8E">
      <w:pPr>
        <w:ind w:right="-11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>Rabobank</w:t>
      </w:r>
      <w:r w:rsidR="00F53A99">
        <w:rPr>
          <w:bCs/>
          <w:kern w:val="1"/>
          <w:sz w:val="22"/>
          <w:szCs w:val="22"/>
        </w:rPr>
        <w:t>-</w:t>
      </w:r>
      <w:r>
        <w:rPr>
          <w:bCs/>
          <w:kern w:val="1"/>
          <w:sz w:val="22"/>
          <w:szCs w:val="22"/>
        </w:rPr>
        <w:t xml:space="preserve">leden kunnen een of meerder stemmen uitbrengen tussen </w:t>
      </w:r>
      <w:r w:rsidR="00F53A99" w:rsidRPr="00BE48B1">
        <w:rPr>
          <w:b/>
          <w:kern w:val="1"/>
          <w:sz w:val="22"/>
          <w:szCs w:val="22"/>
        </w:rPr>
        <w:t>4 oktober en 25 oktober 2021</w:t>
      </w:r>
      <w:r w:rsidR="00F53A99">
        <w:rPr>
          <w:bCs/>
          <w:kern w:val="1"/>
          <w:sz w:val="22"/>
          <w:szCs w:val="22"/>
        </w:rPr>
        <w:t>.</w:t>
      </w:r>
      <w:r>
        <w:rPr>
          <w:bCs/>
          <w:kern w:val="1"/>
          <w:sz w:val="22"/>
          <w:szCs w:val="22"/>
        </w:rPr>
        <w:t xml:space="preserve"> Wij bevelen de heemkundekring van harte aan.</w:t>
      </w:r>
    </w:p>
    <w:p w14:paraId="19AB194C" w14:textId="77777777" w:rsidR="002E50A8" w:rsidRDefault="002E50A8" w:rsidP="00753A8E">
      <w:pPr>
        <w:ind w:right="-11"/>
        <w:rPr>
          <w:bCs/>
          <w:kern w:val="1"/>
          <w:sz w:val="22"/>
          <w:szCs w:val="22"/>
        </w:rPr>
      </w:pPr>
    </w:p>
    <w:p w14:paraId="53F628F0" w14:textId="77777777" w:rsidR="002E50A8" w:rsidRDefault="002E50A8" w:rsidP="00753A8E">
      <w:pPr>
        <w:ind w:right="-11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>Wij hopen u bij de fietstocht, de wandeling en de Algemen</w:t>
      </w:r>
      <w:r w:rsidR="00CF4036">
        <w:rPr>
          <w:bCs/>
          <w:kern w:val="1"/>
          <w:sz w:val="22"/>
          <w:szCs w:val="22"/>
        </w:rPr>
        <w:t>e</w:t>
      </w:r>
      <w:r>
        <w:rPr>
          <w:bCs/>
          <w:kern w:val="1"/>
          <w:sz w:val="22"/>
          <w:szCs w:val="22"/>
        </w:rPr>
        <w:t xml:space="preserve"> Leden Vergadering te ontmoeten.</w:t>
      </w:r>
    </w:p>
    <w:p w14:paraId="258D5F19" w14:textId="77777777" w:rsidR="002E50A8" w:rsidRDefault="002E50A8" w:rsidP="00753A8E">
      <w:pPr>
        <w:ind w:right="-11"/>
        <w:rPr>
          <w:bCs/>
          <w:kern w:val="1"/>
          <w:sz w:val="22"/>
          <w:szCs w:val="22"/>
        </w:rPr>
      </w:pPr>
    </w:p>
    <w:p w14:paraId="3B8608BD" w14:textId="77777777" w:rsidR="006957B0" w:rsidRDefault="002E50A8" w:rsidP="00753A8E">
      <w:pPr>
        <w:ind w:right="-11"/>
        <w:rPr>
          <w:bCs/>
          <w:kern w:val="1"/>
          <w:sz w:val="22"/>
          <w:szCs w:val="22"/>
        </w:rPr>
      </w:pPr>
      <w:r>
        <w:rPr>
          <w:bCs/>
          <w:kern w:val="1"/>
          <w:sz w:val="22"/>
          <w:szCs w:val="22"/>
        </w:rPr>
        <w:t>Met vriendelijke groet van de bestuursleden.</w:t>
      </w:r>
    </w:p>
    <w:sectPr w:rsidR="006957B0" w:rsidSect="000B79D1">
      <w:footerReference w:type="default" r:id="rId13"/>
      <w:pgSz w:w="11907" w:h="16839"/>
      <w:pgMar w:top="720" w:right="850" w:bottom="539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F7B28" w14:textId="77777777" w:rsidR="00AA7659" w:rsidRDefault="00AA7659">
      <w:r>
        <w:separator/>
      </w:r>
    </w:p>
  </w:endnote>
  <w:endnote w:type="continuationSeparator" w:id="0">
    <w:p w14:paraId="226ED5C4" w14:textId="77777777" w:rsidR="00AA7659" w:rsidRDefault="00AA7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1DBA6" w14:textId="77777777" w:rsidR="00B127BB" w:rsidRDefault="00B127BB">
    <w:pPr>
      <w:pStyle w:val="Voettekst"/>
      <w:jc w:val="right"/>
    </w:pPr>
    <w:r>
      <w:fldChar w:fldCharType="begin"/>
    </w:r>
    <w:r>
      <w:instrText>PAGE   \* MERGEFORMAT</w:instrText>
    </w:r>
    <w:r>
      <w:fldChar w:fldCharType="separate"/>
    </w:r>
    <w:r w:rsidR="00AE541C">
      <w:t>1</w:t>
    </w:r>
    <w:r>
      <w:fldChar w:fldCharType="end"/>
    </w:r>
  </w:p>
  <w:p w14:paraId="0DA41FB6" w14:textId="77777777" w:rsidR="00B127BB" w:rsidRDefault="00B127B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75AC0" w14:textId="77777777" w:rsidR="00AA7659" w:rsidRDefault="00AA7659">
      <w:r>
        <w:separator/>
      </w:r>
    </w:p>
  </w:footnote>
  <w:footnote w:type="continuationSeparator" w:id="0">
    <w:p w14:paraId="711A878C" w14:textId="77777777" w:rsidR="00AA7659" w:rsidRDefault="00AA7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00A1F8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image001"/>
      </v:shape>
    </w:pict>
  </w:numPicBullet>
  <w:abstractNum w:abstractNumId="0" w15:restartNumberingAfterBreak="0">
    <w:nsid w:val="00000001"/>
    <w:multiLevelType w:val="singleLevel"/>
    <w:tmpl w:val="5AD06E6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eastAsia="Times New Roman" w:hAnsi="Verdana" w:cs="Verdana"/>
        <w:bCs/>
        <w:kern w:val="1"/>
        <w:sz w:val="18"/>
        <w:szCs w:val="18"/>
      </w:rPr>
    </w:lvl>
  </w:abstractNum>
  <w:abstractNum w:abstractNumId="1" w15:restartNumberingAfterBreak="0">
    <w:nsid w:val="10A37E59"/>
    <w:multiLevelType w:val="hybridMultilevel"/>
    <w:tmpl w:val="5B3210F6"/>
    <w:lvl w:ilvl="0" w:tplc="A146ACD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938" w:hanging="360"/>
      </w:pPr>
    </w:lvl>
    <w:lvl w:ilvl="2" w:tplc="0413001B" w:tentative="1">
      <w:start w:val="1"/>
      <w:numFmt w:val="lowerRoman"/>
      <w:lvlText w:val="%3."/>
      <w:lvlJc w:val="right"/>
      <w:pPr>
        <w:ind w:left="1658" w:hanging="180"/>
      </w:pPr>
    </w:lvl>
    <w:lvl w:ilvl="3" w:tplc="0413000F" w:tentative="1">
      <w:start w:val="1"/>
      <w:numFmt w:val="decimal"/>
      <w:lvlText w:val="%4."/>
      <w:lvlJc w:val="left"/>
      <w:pPr>
        <w:ind w:left="2378" w:hanging="360"/>
      </w:pPr>
    </w:lvl>
    <w:lvl w:ilvl="4" w:tplc="04130019" w:tentative="1">
      <w:start w:val="1"/>
      <w:numFmt w:val="lowerLetter"/>
      <w:lvlText w:val="%5."/>
      <w:lvlJc w:val="left"/>
      <w:pPr>
        <w:ind w:left="3098" w:hanging="360"/>
      </w:pPr>
    </w:lvl>
    <w:lvl w:ilvl="5" w:tplc="0413001B" w:tentative="1">
      <w:start w:val="1"/>
      <w:numFmt w:val="lowerRoman"/>
      <w:lvlText w:val="%6."/>
      <w:lvlJc w:val="right"/>
      <w:pPr>
        <w:ind w:left="3818" w:hanging="180"/>
      </w:pPr>
    </w:lvl>
    <w:lvl w:ilvl="6" w:tplc="0413000F" w:tentative="1">
      <w:start w:val="1"/>
      <w:numFmt w:val="decimal"/>
      <w:lvlText w:val="%7."/>
      <w:lvlJc w:val="left"/>
      <w:pPr>
        <w:ind w:left="4538" w:hanging="360"/>
      </w:pPr>
    </w:lvl>
    <w:lvl w:ilvl="7" w:tplc="04130019" w:tentative="1">
      <w:start w:val="1"/>
      <w:numFmt w:val="lowerLetter"/>
      <w:lvlText w:val="%8."/>
      <w:lvlJc w:val="left"/>
      <w:pPr>
        <w:ind w:left="5258" w:hanging="360"/>
      </w:pPr>
    </w:lvl>
    <w:lvl w:ilvl="8" w:tplc="0413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2B1452D0"/>
    <w:multiLevelType w:val="hybridMultilevel"/>
    <w:tmpl w:val="1310C34A"/>
    <w:lvl w:ilvl="0" w:tplc="C4160ED2">
      <w:start w:val="1"/>
      <w:numFmt w:val="bullet"/>
      <w:lvlText w:val=""/>
      <w:lvlJc w:val="left"/>
      <w:pPr>
        <w:ind w:left="3414" w:hanging="360"/>
      </w:pPr>
      <w:rPr>
        <w:rFonts w:ascii="Symbol" w:eastAsia="Times New Roman" w:hAnsi="Symbol" w:cs="Verdana" w:hint="default"/>
      </w:rPr>
    </w:lvl>
    <w:lvl w:ilvl="1" w:tplc="0413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3" w15:restartNumberingAfterBreak="0">
    <w:nsid w:val="2F840552"/>
    <w:multiLevelType w:val="hybridMultilevel"/>
    <w:tmpl w:val="A35C7850"/>
    <w:lvl w:ilvl="0" w:tplc="413C18CA">
      <w:start w:val="1"/>
      <w:numFmt w:val="bulle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766600"/>
    <w:multiLevelType w:val="hybridMultilevel"/>
    <w:tmpl w:val="27DEEB14"/>
    <w:lvl w:ilvl="0" w:tplc="9B523DCC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774" w:hanging="360"/>
      </w:pPr>
    </w:lvl>
    <w:lvl w:ilvl="2" w:tplc="0413001B" w:tentative="1">
      <w:start w:val="1"/>
      <w:numFmt w:val="lowerRoman"/>
      <w:lvlText w:val="%3."/>
      <w:lvlJc w:val="right"/>
      <w:pPr>
        <w:ind w:left="4494" w:hanging="180"/>
      </w:pPr>
    </w:lvl>
    <w:lvl w:ilvl="3" w:tplc="0413000F" w:tentative="1">
      <w:start w:val="1"/>
      <w:numFmt w:val="decimal"/>
      <w:lvlText w:val="%4."/>
      <w:lvlJc w:val="left"/>
      <w:pPr>
        <w:ind w:left="5214" w:hanging="360"/>
      </w:pPr>
    </w:lvl>
    <w:lvl w:ilvl="4" w:tplc="04130019" w:tentative="1">
      <w:start w:val="1"/>
      <w:numFmt w:val="lowerLetter"/>
      <w:lvlText w:val="%5."/>
      <w:lvlJc w:val="left"/>
      <w:pPr>
        <w:ind w:left="5934" w:hanging="360"/>
      </w:pPr>
    </w:lvl>
    <w:lvl w:ilvl="5" w:tplc="0413001B" w:tentative="1">
      <w:start w:val="1"/>
      <w:numFmt w:val="lowerRoman"/>
      <w:lvlText w:val="%6."/>
      <w:lvlJc w:val="right"/>
      <w:pPr>
        <w:ind w:left="6654" w:hanging="180"/>
      </w:pPr>
    </w:lvl>
    <w:lvl w:ilvl="6" w:tplc="0413000F" w:tentative="1">
      <w:start w:val="1"/>
      <w:numFmt w:val="decimal"/>
      <w:lvlText w:val="%7."/>
      <w:lvlJc w:val="left"/>
      <w:pPr>
        <w:ind w:left="7374" w:hanging="360"/>
      </w:pPr>
    </w:lvl>
    <w:lvl w:ilvl="7" w:tplc="04130019" w:tentative="1">
      <w:start w:val="1"/>
      <w:numFmt w:val="lowerLetter"/>
      <w:lvlText w:val="%8."/>
      <w:lvlJc w:val="left"/>
      <w:pPr>
        <w:ind w:left="8094" w:hanging="360"/>
      </w:pPr>
    </w:lvl>
    <w:lvl w:ilvl="8" w:tplc="0413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5" w15:restartNumberingAfterBreak="0">
    <w:nsid w:val="5A721D13"/>
    <w:multiLevelType w:val="hybridMultilevel"/>
    <w:tmpl w:val="1952B332"/>
    <w:lvl w:ilvl="0" w:tplc="64CEBA42">
      <w:start w:val="1"/>
      <w:numFmt w:val="decimal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531998"/>
    <w:multiLevelType w:val="hybridMultilevel"/>
    <w:tmpl w:val="6D06E14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CA3C9C"/>
    <w:multiLevelType w:val="hybridMultilevel"/>
    <w:tmpl w:val="27124212"/>
    <w:lvl w:ilvl="0" w:tplc="7C928A3C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5D16"/>
    <w:rsid w:val="00001C0E"/>
    <w:rsid w:val="000115C9"/>
    <w:rsid w:val="000313F0"/>
    <w:rsid w:val="00032876"/>
    <w:rsid w:val="00034F85"/>
    <w:rsid w:val="00036A17"/>
    <w:rsid w:val="00046EB9"/>
    <w:rsid w:val="0006628E"/>
    <w:rsid w:val="000769D6"/>
    <w:rsid w:val="000A6294"/>
    <w:rsid w:val="000B46DB"/>
    <w:rsid w:val="000B4EBE"/>
    <w:rsid w:val="000B79D1"/>
    <w:rsid w:val="000C1C27"/>
    <w:rsid w:val="000D2DE1"/>
    <w:rsid w:val="000D3D25"/>
    <w:rsid w:val="000E13FC"/>
    <w:rsid w:val="000E385A"/>
    <w:rsid w:val="000F23EF"/>
    <w:rsid w:val="000F27DD"/>
    <w:rsid w:val="00100E90"/>
    <w:rsid w:val="0012112E"/>
    <w:rsid w:val="001540CF"/>
    <w:rsid w:val="001612B6"/>
    <w:rsid w:val="00162FAB"/>
    <w:rsid w:val="00166853"/>
    <w:rsid w:val="00166974"/>
    <w:rsid w:val="00172D02"/>
    <w:rsid w:val="00176478"/>
    <w:rsid w:val="001B3D17"/>
    <w:rsid w:val="001B78F2"/>
    <w:rsid w:val="001C4E20"/>
    <w:rsid w:val="001C7D2C"/>
    <w:rsid w:val="001D6E99"/>
    <w:rsid w:val="001F1353"/>
    <w:rsid w:val="001F3705"/>
    <w:rsid w:val="001F6E34"/>
    <w:rsid w:val="00205CAB"/>
    <w:rsid w:val="00233F98"/>
    <w:rsid w:val="00261B2E"/>
    <w:rsid w:val="00266416"/>
    <w:rsid w:val="00270572"/>
    <w:rsid w:val="002764D9"/>
    <w:rsid w:val="00280355"/>
    <w:rsid w:val="002911D8"/>
    <w:rsid w:val="002934B6"/>
    <w:rsid w:val="002B1C78"/>
    <w:rsid w:val="002B7937"/>
    <w:rsid w:val="002C670A"/>
    <w:rsid w:val="002D4467"/>
    <w:rsid w:val="002D5D57"/>
    <w:rsid w:val="002E30DE"/>
    <w:rsid w:val="002E50A8"/>
    <w:rsid w:val="002F2320"/>
    <w:rsid w:val="002F4133"/>
    <w:rsid w:val="002F4216"/>
    <w:rsid w:val="003004FA"/>
    <w:rsid w:val="00301102"/>
    <w:rsid w:val="00306B59"/>
    <w:rsid w:val="0031009B"/>
    <w:rsid w:val="003155CE"/>
    <w:rsid w:val="00325BFD"/>
    <w:rsid w:val="00336CF9"/>
    <w:rsid w:val="0033706E"/>
    <w:rsid w:val="0037457E"/>
    <w:rsid w:val="00382147"/>
    <w:rsid w:val="00386530"/>
    <w:rsid w:val="00393C91"/>
    <w:rsid w:val="003960F7"/>
    <w:rsid w:val="003A28EA"/>
    <w:rsid w:val="003C1632"/>
    <w:rsid w:val="003C5BED"/>
    <w:rsid w:val="003D2016"/>
    <w:rsid w:val="003F4ED3"/>
    <w:rsid w:val="00403DBE"/>
    <w:rsid w:val="00421E53"/>
    <w:rsid w:val="00423E52"/>
    <w:rsid w:val="004555AD"/>
    <w:rsid w:val="004625CC"/>
    <w:rsid w:val="00464ED8"/>
    <w:rsid w:val="00471DCA"/>
    <w:rsid w:val="00473056"/>
    <w:rsid w:val="004842E2"/>
    <w:rsid w:val="004947EA"/>
    <w:rsid w:val="004969ED"/>
    <w:rsid w:val="004B4B1D"/>
    <w:rsid w:val="004C25EC"/>
    <w:rsid w:val="004C59CA"/>
    <w:rsid w:val="004D23F7"/>
    <w:rsid w:val="004D5162"/>
    <w:rsid w:val="004D5ED5"/>
    <w:rsid w:val="004D62B0"/>
    <w:rsid w:val="004D714C"/>
    <w:rsid w:val="004F0704"/>
    <w:rsid w:val="00500042"/>
    <w:rsid w:val="005026D1"/>
    <w:rsid w:val="00512E4F"/>
    <w:rsid w:val="00521B07"/>
    <w:rsid w:val="0052746A"/>
    <w:rsid w:val="00547EA7"/>
    <w:rsid w:val="00554C90"/>
    <w:rsid w:val="005633CE"/>
    <w:rsid w:val="00563B8C"/>
    <w:rsid w:val="00564E9D"/>
    <w:rsid w:val="00564FCD"/>
    <w:rsid w:val="005718A8"/>
    <w:rsid w:val="005748A4"/>
    <w:rsid w:val="00576888"/>
    <w:rsid w:val="00581862"/>
    <w:rsid w:val="00581C5F"/>
    <w:rsid w:val="00582BC0"/>
    <w:rsid w:val="0058633D"/>
    <w:rsid w:val="00586F55"/>
    <w:rsid w:val="00592740"/>
    <w:rsid w:val="0059714B"/>
    <w:rsid w:val="005A2668"/>
    <w:rsid w:val="005A64B9"/>
    <w:rsid w:val="005A7313"/>
    <w:rsid w:val="005C0864"/>
    <w:rsid w:val="005C4B12"/>
    <w:rsid w:val="005C765D"/>
    <w:rsid w:val="005D3072"/>
    <w:rsid w:val="005E2556"/>
    <w:rsid w:val="005E276E"/>
    <w:rsid w:val="005E5096"/>
    <w:rsid w:val="006018C2"/>
    <w:rsid w:val="00604CB9"/>
    <w:rsid w:val="00615A34"/>
    <w:rsid w:val="00617ACC"/>
    <w:rsid w:val="00625C96"/>
    <w:rsid w:val="00636364"/>
    <w:rsid w:val="0064228F"/>
    <w:rsid w:val="006572AD"/>
    <w:rsid w:val="00667311"/>
    <w:rsid w:val="0067004D"/>
    <w:rsid w:val="00677FA7"/>
    <w:rsid w:val="006825D5"/>
    <w:rsid w:val="00685324"/>
    <w:rsid w:val="006945DB"/>
    <w:rsid w:val="006957B0"/>
    <w:rsid w:val="006A0CE8"/>
    <w:rsid w:val="006B0EF9"/>
    <w:rsid w:val="006B38BA"/>
    <w:rsid w:val="006C2129"/>
    <w:rsid w:val="006C3135"/>
    <w:rsid w:val="006D023F"/>
    <w:rsid w:val="006D024A"/>
    <w:rsid w:val="006E40BC"/>
    <w:rsid w:val="0070100A"/>
    <w:rsid w:val="00701228"/>
    <w:rsid w:val="00702165"/>
    <w:rsid w:val="00703CF3"/>
    <w:rsid w:val="007061E5"/>
    <w:rsid w:val="007112E4"/>
    <w:rsid w:val="007266F2"/>
    <w:rsid w:val="0073338D"/>
    <w:rsid w:val="007452DE"/>
    <w:rsid w:val="00746E5E"/>
    <w:rsid w:val="0075327F"/>
    <w:rsid w:val="00753A8E"/>
    <w:rsid w:val="00760D02"/>
    <w:rsid w:val="00777362"/>
    <w:rsid w:val="00780C4D"/>
    <w:rsid w:val="00781AFC"/>
    <w:rsid w:val="00790AE0"/>
    <w:rsid w:val="0079589F"/>
    <w:rsid w:val="007A193F"/>
    <w:rsid w:val="007A1EEF"/>
    <w:rsid w:val="007A59B9"/>
    <w:rsid w:val="007A6906"/>
    <w:rsid w:val="007B774C"/>
    <w:rsid w:val="007C3A4B"/>
    <w:rsid w:val="007D4028"/>
    <w:rsid w:val="007D50F8"/>
    <w:rsid w:val="007E167F"/>
    <w:rsid w:val="007F19DE"/>
    <w:rsid w:val="007F223D"/>
    <w:rsid w:val="007F3D3F"/>
    <w:rsid w:val="007F3ED0"/>
    <w:rsid w:val="007F4E09"/>
    <w:rsid w:val="007F783F"/>
    <w:rsid w:val="00800593"/>
    <w:rsid w:val="00805A0C"/>
    <w:rsid w:val="00805D16"/>
    <w:rsid w:val="008077A9"/>
    <w:rsid w:val="0081195D"/>
    <w:rsid w:val="008141FE"/>
    <w:rsid w:val="00814CA0"/>
    <w:rsid w:val="008151F9"/>
    <w:rsid w:val="00816BF5"/>
    <w:rsid w:val="00820D90"/>
    <w:rsid w:val="008246FD"/>
    <w:rsid w:val="00831E6B"/>
    <w:rsid w:val="00833424"/>
    <w:rsid w:val="00837863"/>
    <w:rsid w:val="008403E4"/>
    <w:rsid w:val="00856A8C"/>
    <w:rsid w:val="00863EE2"/>
    <w:rsid w:val="008729DD"/>
    <w:rsid w:val="008974A9"/>
    <w:rsid w:val="008A348C"/>
    <w:rsid w:val="008A3F80"/>
    <w:rsid w:val="008B5F3B"/>
    <w:rsid w:val="008D032D"/>
    <w:rsid w:val="008D0983"/>
    <w:rsid w:val="008D32BC"/>
    <w:rsid w:val="008E1486"/>
    <w:rsid w:val="008F1173"/>
    <w:rsid w:val="008F2D8F"/>
    <w:rsid w:val="009207F0"/>
    <w:rsid w:val="00924517"/>
    <w:rsid w:val="00926796"/>
    <w:rsid w:val="00926A51"/>
    <w:rsid w:val="009341B8"/>
    <w:rsid w:val="00936015"/>
    <w:rsid w:val="00937062"/>
    <w:rsid w:val="00942BAD"/>
    <w:rsid w:val="00943476"/>
    <w:rsid w:val="00961F67"/>
    <w:rsid w:val="009677EA"/>
    <w:rsid w:val="009833C7"/>
    <w:rsid w:val="00996C73"/>
    <w:rsid w:val="009B0B32"/>
    <w:rsid w:val="009B0CBA"/>
    <w:rsid w:val="009B57B1"/>
    <w:rsid w:val="009D0550"/>
    <w:rsid w:val="009E43D4"/>
    <w:rsid w:val="009F1C46"/>
    <w:rsid w:val="009F2BF4"/>
    <w:rsid w:val="009F57E8"/>
    <w:rsid w:val="00A1227D"/>
    <w:rsid w:val="00A16F0E"/>
    <w:rsid w:val="00A20977"/>
    <w:rsid w:val="00A22970"/>
    <w:rsid w:val="00A237C9"/>
    <w:rsid w:val="00A27098"/>
    <w:rsid w:val="00A30FAE"/>
    <w:rsid w:val="00A36F7F"/>
    <w:rsid w:val="00A634D4"/>
    <w:rsid w:val="00A671EF"/>
    <w:rsid w:val="00A82755"/>
    <w:rsid w:val="00A827C0"/>
    <w:rsid w:val="00A90E1A"/>
    <w:rsid w:val="00AA06D2"/>
    <w:rsid w:val="00AA6D1E"/>
    <w:rsid w:val="00AA74F3"/>
    <w:rsid w:val="00AA7659"/>
    <w:rsid w:val="00AB4F75"/>
    <w:rsid w:val="00AB5070"/>
    <w:rsid w:val="00AB6D41"/>
    <w:rsid w:val="00AC0576"/>
    <w:rsid w:val="00AC19CC"/>
    <w:rsid w:val="00AD006B"/>
    <w:rsid w:val="00AD583E"/>
    <w:rsid w:val="00AE11A9"/>
    <w:rsid w:val="00AE541C"/>
    <w:rsid w:val="00AF11BA"/>
    <w:rsid w:val="00AF4521"/>
    <w:rsid w:val="00B021B9"/>
    <w:rsid w:val="00B11D26"/>
    <w:rsid w:val="00B127BB"/>
    <w:rsid w:val="00B27BA1"/>
    <w:rsid w:val="00B363A8"/>
    <w:rsid w:val="00B43074"/>
    <w:rsid w:val="00B46A5F"/>
    <w:rsid w:val="00B471CF"/>
    <w:rsid w:val="00B512A1"/>
    <w:rsid w:val="00B53466"/>
    <w:rsid w:val="00B53809"/>
    <w:rsid w:val="00B60851"/>
    <w:rsid w:val="00B6499C"/>
    <w:rsid w:val="00B65FDF"/>
    <w:rsid w:val="00B70D65"/>
    <w:rsid w:val="00B80683"/>
    <w:rsid w:val="00B84980"/>
    <w:rsid w:val="00B851D2"/>
    <w:rsid w:val="00BA76FB"/>
    <w:rsid w:val="00BB1212"/>
    <w:rsid w:val="00BD1305"/>
    <w:rsid w:val="00BD78CB"/>
    <w:rsid w:val="00BE3FA9"/>
    <w:rsid w:val="00BE48B1"/>
    <w:rsid w:val="00BE5DF1"/>
    <w:rsid w:val="00BF0706"/>
    <w:rsid w:val="00BF0C4E"/>
    <w:rsid w:val="00BF6BB1"/>
    <w:rsid w:val="00C03EAE"/>
    <w:rsid w:val="00C123F6"/>
    <w:rsid w:val="00C265F8"/>
    <w:rsid w:val="00C34979"/>
    <w:rsid w:val="00C50A14"/>
    <w:rsid w:val="00C524EC"/>
    <w:rsid w:val="00C542D1"/>
    <w:rsid w:val="00C602D7"/>
    <w:rsid w:val="00C62AEB"/>
    <w:rsid w:val="00C67A5F"/>
    <w:rsid w:val="00C74DD3"/>
    <w:rsid w:val="00C80C66"/>
    <w:rsid w:val="00C949BA"/>
    <w:rsid w:val="00CA0D04"/>
    <w:rsid w:val="00CB02A6"/>
    <w:rsid w:val="00CB4C4C"/>
    <w:rsid w:val="00CD15FD"/>
    <w:rsid w:val="00CE3B54"/>
    <w:rsid w:val="00CF0A4E"/>
    <w:rsid w:val="00CF21BD"/>
    <w:rsid w:val="00CF4036"/>
    <w:rsid w:val="00CF647F"/>
    <w:rsid w:val="00CF78AF"/>
    <w:rsid w:val="00D04FC1"/>
    <w:rsid w:val="00D155CD"/>
    <w:rsid w:val="00D20191"/>
    <w:rsid w:val="00D306BB"/>
    <w:rsid w:val="00D360AB"/>
    <w:rsid w:val="00D36E75"/>
    <w:rsid w:val="00D464BC"/>
    <w:rsid w:val="00D53A30"/>
    <w:rsid w:val="00D567A2"/>
    <w:rsid w:val="00D56CEF"/>
    <w:rsid w:val="00D66C03"/>
    <w:rsid w:val="00D67418"/>
    <w:rsid w:val="00D7324B"/>
    <w:rsid w:val="00D74857"/>
    <w:rsid w:val="00D762AF"/>
    <w:rsid w:val="00D80CDA"/>
    <w:rsid w:val="00D822BD"/>
    <w:rsid w:val="00D86631"/>
    <w:rsid w:val="00D91C4C"/>
    <w:rsid w:val="00DB2DA2"/>
    <w:rsid w:val="00DC0912"/>
    <w:rsid w:val="00DD4925"/>
    <w:rsid w:val="00DD7771"/>
    <w:rsid w:val="00DE220E"/>
    <w:rsid w:val="00DF2667"/>
    <w:rsid w:val="00E143B5"/>
    <w:rsid w:val="00E151A5"/>
    <w:rsid w:val="00E207AA"/>
    <w:rsid w:val="00E2524C"/>
    <w:rsid w:val="00E3418D"/>
    <w:rsid w:val="00E40930"/>
    <w:rsid w:val="00E607E2"/>
    <w:rsid w:val="00E62041"/>
    <w:rsid w:val="00E62A18"/>
    <w:rsid w:val="00E81638"/>
    <w:rsid w:val="00E8751D"/>
    <w:rsid w:val="00E92E1D"/>
    <w:rsid w:val="00E97E5F"/>
    <w:rsid w:val="00EA0489"/>
    <w:rsid w:val="00EA1A1B"/>
    <w:rsid w:val="00EA44C8"/>
    <w:rsid w:val="00EB10AB"/>
    <w:rsid w:val="00EB682B"/>
    <w:rsid w:val="00EC13F3"/>
    <w:rsid w:val="00EC1669"/>
    <w:rsid w:val="00EC57C9"/>
    <w:rsid w:val="00EC6ABF"/>
    <w:rsid w:val="00EE09F1"/>
    <w:rsid w:val="00EE417F"/>
    <w:rsid w:val="00EE6545"/>
    <w:rsid w:val="00EF305D"/>
    <w:rsid w:val="00EF4DD8"/>
    <w:rsid w:val="00F025B7"/>
    <w:rsid w:val="00F040ED"/>
    <w:rsid w:val="00F175AB"/>
    <w:rsid w:val="00F227BA"/>
    <w:rsid w:val="00F2699B"/>
    <w:rsid w:val="00F4031C"/>
    <w:rsid w:val="00F4594C"/>
    <w:rsid w:val="00F52FB0"/>
    <w:rsid w:val="00F53A99"/>
    <w:rsid w:val="00F63399"/>
    <w:rsid w:val="00F6474C"/>
    <w:rsid w:val="00F65662"/>
    <w:rsid w:val="00F724F0"/>
    <w:rsid w:val="00F8049C"/>
    <w:rsid w:val="00F92E93"/>
    <w:rsid w:val="00F94BC0"/>
    <w:rsid w:val="00F95424"/>
    <w:rsid w:val="00F96B64"/>
    <w:rsid w:val="00FA32E2"/>
    <w:rsid w:val="00FC72DF"/>
    <w:rsid w:val="00FE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2B493BE"/>
  <w15:chartTrackingRefBased/>
  <w15:docId w15:val="{D6492789-19CB-428E-A31F-7D7E1E23C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Verdana" w:hAnsi="Verdana" w:cs="Verdana"/>
      <w:noProof/>
      <w:sz w:val="18"/>
      <w:szCs w:val="18"/>
      <w:lang w:bidi="mni-IN"/>
    </w:r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900" w:after="200"/>
      <w:ind w:left="2284"/>
      <w:outlineLvl w:val="0"/>
    </w:pPr>
    <w:rPr>
      <w:rFonts w:cs="Times New Roman"/>
      <w:b/>
      <w:color w:val="435169"/>
      <w:sz w:val="60"/>
      <w:szCs w:val="60"/>
    </w:rPr>
  </w:style>
  <w:style w:type="paragraph" w:styleId="Kop2">
    <w:name w:val="heading 2"/>
    <w:basedOn w:val="Tekst"/>
    <w:next w:val="Standaard"/>
    <w:qFormat/>
    <w:pPr>
      <w:spacing w:before="320" w:after="40" w:line="240" w:lineRule="auto"/>
      <w:outlineLvl w:val="1"/>
    </w:pPr>
    <w:rPr>
      <w:rFonts w:cs="Times New Roman"/>
      <w:b/>
      <w:color w:val="435169"/>
      <w:sz w:val="28"/>
      <w:szCs w:val="28"/>
      <w:lang w:bidi="mni-IN"/>
    </w:rPr>
  </w:style>
  <w:style w:type="paragraph" w:styleId="Kop3">
    <w:name w:val="heading 3"/>
    <w:basedOn w:val="Kop2"/>
    <w:next w:val="Standaard"/>
    <w:qFormat/>
    <w:pPr>
      <w:outlineLvl w:val="2"/>
    </w:pPr>
    <w:rPr>
      <w:bCs/>
      <w:i/>
      <w:iCs/>
      <w:sz w:val="22"/>
      <w:szCs w:val="22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customStyle="1" w:styleId="Kop1Char">
    <w:name w:val="Kop 1 Char"/>
    <w:link w:val="Kop1"/>
    <w:uiPriority w:val="9"/>
    <w:locked/>
    <w:rPr>
      <w:rFonts w:ascii="Verdana" w:hAnsi="Verdana" w:hint="default"/>
      <w:b/>
      <w:bCs w:val="0"/>
      <w:color w:val="435169"/>
      <w:sz w:val="60"/>
      <w:szCs w:val="24"/>
      <w:lang w:val="nl-NL" w:eastAsia="nl-NL" w:bidi="nl-NL"/>
    </w:rPr>
  </w:style>
  <w:style w:type="paragraph" w:styleId="Datum">
    <w:name w:val="Date"/>
    <w:basedOn w:val="Standaard"/>
    <w:next w:val="Standaard"/>
    <w:link w:val="DatumChar"/>
    <w:rPr>
      <w:caps/>
      <w:color w:val="506280"/>
      <w:sz w:val="16"/>
      <w:szCs w:val="16"/>
    </w:rPr>
  </w:style>
  <w:style w:type="paragraph" w:styleId="Ballontekst">
    <w:name w:val="Balloon Text"/>
    <w:basedOn w:val="Standaard"/>
    <w:semiHidden/>
    <w:rPr>
      <w:rFonts w:ascii="Tahoma" w:hAnsi="Tahoma" w:cs="Times New Roman"/>
      <w:sz w:val="16"/>
      <w:szCs w:val="16"/>
    </w:rPr>
  </w:style>
  <w:style w:type="paragraph" w:customStyle="1" w:styleId="Tekst">
    <w:name w:val="Tekst"/>
    <w:basedOn w:val="Standaard"/>
    <w:pPr>
      <w:spacing w:after="160" w:line="288" w:lineRule="auto"/>
    </w:pPr>
    <w:rPr>
      <w:color w:val="506280"/>
      <w:lang w:bidi="nl-NL"/>
    </w:rPr>
  </w:style>
  <w:style w:type="paragraph" w:customStyle="1" w:styleId="Jaargang">
    <w:name w:val="Jaargang"/>
    <w:basedOn w:val="Standaard"/>
    <w:pPr>
      <w:jc w:val="right"/>
    </w:pPr>
    <w:rPr>
      <w:caps/>
      <w:color w:val="506280"/>
      <w:sz w:val="16"/>
      <w:szCs w:val="16"/>
      <w:lang w:bidi="nl-NL"/>
    </w:rPr>
  </w:style>
  <w:style w:type="paragraph" w:customStyle="1" w:styleId="Subkop">
    <w:name w:val="Subkop"/>
    <w:basedOn w:val="Kop3"/>
    <w:rPr>
      <w:rFonts w:cs="Verdana"/>
      <w:sz w:val="18"/>
      <w:szCs w:val="18"/>
      <w:lang w:bidi="nl-NL"/>
    </w:rPr>
  </w:style>
  <w:style w:type="paragraph" w:styleId="Citaat">
    <w:name w:val="Quote"/>
    <w:basedOn w:val="Standaard"/>
    <w:qFormat/>
    <w:pPr>
      <w:spacing w:line="480" w:lineRule="auto"/>
      <w:ind w:left="244"/>
    </w:pPr>
    <w:rPr>
      <w:i/>
      <w:color w:val="506280"/>
      <w:sz w:val="16"/>
      <w:szCs w:val="16"/>
      <w:lang w:bidi="nl-NL"/>
    </w:rPr>
  </w:style>
  <w:style w:type="paragraph" w:customStyle="1" w:styleId="Bedrijfsgegevens">
    <w:name w:val="Bedrijfsgegevens"/>
    <w:basedOn w:val="Citaat"/>
    <w:pPr>
      <w:spacing w:line="240" w:lineRule="auto"/>
      <w:ind w:left="245"/>
    </w:pPr>
    <w:rPr>
      <w:i w:val="0"/>
    </w:rPr>
  </w:style>
  <w:style w:type="paragraph" w:customStyle="1" w:styleId="BedrijfsgegevensVet">
    <w:name w:val="Bedrijfsgegevens Vet"/>
    <w:basedOn w:val="Bedrijfsgegevens"/>
    <w:pPr>
      <w:spacing w:before="200"/>
    </w:pPr>
    <w:rPr>
      <w:b/>
    </w:rPr>
  </w:style>
  <w:style w:type="paragraph" w:customStyle="1" w:styleId="Opsommingstekensvoorcitaat">
    <w:name w:val="Opsommingstekens voor citaat"/>
    <w:basedOn w:val="Citaat"/>
    <w:pPr>
      <w:numPr>
        <w:numId w:val="2"/>
      </w:numPr>
    </w:pPr>
  </w:style>
  <w:style w:type="paragraph" w:customStyle="1" w:styleId="Citaat2">
    <w:name w:val="Citaat 2"/>
    <w:basedOn w:val="Citaat"/>
    <w:pPr>
      <w:spacing w:after="120" w:line="240" w:lineRule="auto"/>
      <w:ind w:left="245"/>
    </w:pPr>
  </w:style>
  <w:style w:type="paragraph" w:customStyle="1" w:styleId="Citaat2Genummerd">
    <w:name w:val="Citaat 2 Genummerd"/>
    <w:basedOn w:val="Citaat2"/>
    <w:pPr>
      <w:numPr>
        <w:numId w:val="4"/>
      </w:numPr>
    </w:pPr>
  </w:style>
  <w:style w:type="character" w:styleId="Hyperlink">
    <w:name w:val="Hyperlink"/>
    <w:rsid w:val="00805D16"/>
    <w:rPr>
      <w:color w:val="000080"/>
      <w:u w:val="single"/>
      <w:lang/>
    </w:rPr>
  </w:style>
  <w:style w:type="paragraph" w:styleId="Koptekst">
    <w:name w:val="header"/>
    <w:basedOn w:val="Standaard"/>
    <w:link w:val="KoptekstChar"/>
    <w:rsid w:val="008A348C"/>
    <w:pPr>
      <w:tabs>
        <w:tab w:val="center" w:pos="4536"/>
        <w:tab w:val="right" w:pos="9072"/>
      </w:tabs>
    </w:pPr>
    <w:rPr>
      <w:szCs w:val="22"/>
    </w:rPr>
  </w:style>
  <w:style w:type="character" w:customStyle="1" w:styleId="KoptekstChar">
    <w:name w:val="Koptekst Char"/>
    <w:link w:val="Koptekst"/>
    <w:rsid w:val="008A348C"/>
    <w:rPr>
      <w:rFonts w:ascii="Verdana" w:hAnsi="Verdana" w:cs="Verdana"/>
      <w:noProof/>
      <w:sz w:val="18"/>
      <w:szCs w:val="22"/>
      <w:lang w:bidi="mni-IN"/>
    </w:rPr>
  </w:style>
  <w:style w:type="paragraph" w:styleId="Voettekst">
    <w:name w:val="footer"/>
    <w:basedOn w:val="Standaard"/>
    <w:link w:val="VoettekstChar"/>
    <w:uiPriority w:val="99"/>
    <w:rsid w:val="008A348C"/>
    <w:pPr>
      <w:tabs>
        <w:tab w:val="center" w:pos="4536"/>
        <w:tab w:val="right" w:pos="9072"/>
      </w:tabs>
    </w:pPr>
    <w:rPr>
      <w:szCs w:val="22"/>
    </w:rPr>
  </w:style>
  <w:style w:type="character" w:customStyle="1" w:styleId="VoettekstChar">
    <w:name w:val="Voettekst Char"/>
    <w:link w:val="Voettekst"/>
    <w:uiPriority w:val="99"/>
    <w:rsid w:val="008A348C"/>
    <w:rPr>
      <w:rFonts w:ascii="Verdana" w:hAnsi="Verdana" w:cs="Verdana"/>
      <w:noProof/>
      <w:sz w:val="18"/>
      <w:szCs w:val="22"/>
      <w:lang w:bidi="mni-IN"/>
    </w:rPr>
  </w:style>
  <w:style w:type="paragraph" w:styleId="Normaalweb">
    <w:name w:val="Normal (Web)"/>
    <w:basedOn w:val="Standaard"/>
    <w:uiPriority w:val="99"/>
    <w:unhideWhenUsed/>
    <w:rsid w:val="00BD1305"/>
    <w:rPr>
      <w:rFonts w:ascii="Times New Roman" w:hAnsi="Times New Roman" w:cs="Times New Roman"/>
      <w:noProof w:val="0"/>
      <w:sz w:val="24"/>
      <w:szCs w:val="24"/>
      <w:lang w:bidi="ar-SA"/>
    </w:rPr>
  </w:style>
  <w:style w:type="character" w:customStyle="1" w:styleId="DatumChar">
    <w:name w:val="Datum Char"/>
    <w:link w:val="Datum"/>
    <w:rsid w:val="00473056"/>
    <w:rPr>
      <w:rFonts w:ascii="Verdana" w:hAnsi="Verdana" w:cs="Verdana"/>
      <w:caps/>
      <w:noProof/>
      <w:color w:val="506280"/>
      <w:sz w:val="16"/>
      <w:szCs w:val="16"/>
      <w:lang w:bidi="mn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6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6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2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4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0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denbeerschenaard.nl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%20Louise\AppData\Roaming\Microsoft\Sjablonen\E-mail%20newsletter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BD3F048-1367-4C6C-8064-D144CA446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E-mail newsletter.dot</Template>
  <TotalTime>2</TotalTime>
  <Pages>1</Pages>
  <Words>209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E-mailnieuwsbrief</vt:lpstr>
    </vt:vector>
  </TitlesOfParts>
  <Company>Microsoft Corporation</Company>
  <LinksUpToDate>false</LinksUpToDate>
  <CharactersWithSpaces>1431</CharactersWithSpaces>
  <SharedDoc>false</SharedDoc>
  <HLinks>
    <vt:vector size="6" baseType="variant">
      <vt:variant>
        <vt:i4>6357036</vt:i4>
      </vt:variant>
      <vt:variant>
        <vt:i4>0</vt:i4>
      </vt:variant>
      <vt:variant>
        <vt:i4>0</vt:i4>
      </vt:variant>
      <vt:variant>
        <vt:i4>5</vt:i4>
      </vt:variant>
      <vt:variant>
        <vt:lpwstr>http://www.denbeerschenaard.nl/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Louise</dc:creator>
  <cp:keywords/>
  <cp:lastModifiedBy>Peter van Gerven</cp:lastModifiedBy>
  <cp:revision>2</cp:revision>
  <cp:lastPrinted>2020-03-22T16:37:00Z</cp:lastPrinted>
  <dcterms:created xsi:type="dcterms:W3CDTF">2021-09-27T18:40:00Z</dcterms:created>
  <dcterms:modified xsi:type="dcterms:W3CDTF">2021-09-27T18:40:00Z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TC010219711043</vt:lpwstr>
  </property>
</Properties>
</file>